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1ABF" w:rsidRPr="00A1018F" w:rsidRDefault="00A21ABF" w:rsidP="00421037">
      <w:pPr>
        <w:spacing w:after="0" w:line="260" w:lineRule="auto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000000"/>
          <w:sz w:val="32"/>
          <w:szCs w:val="32"/>
        </w:rPr>
        <w:t>G</w:t>
      </w:r>
      <w:r w:rsidRPr="00CB01D4">
        <w:rPr>
          <w:rFonts w:ascii="Times New Roman" w:hAnsi="Times New Roman" w:cs="Times New Roman"/>
          <w:b/>
          <w:bCs/>
          <w:color w:val="000000"/>
          <w:sz w:val="32"/>
          <w:szCs w:val="32"/>
        </w:rPr>
        <w:t>yűjtemény a svábok mindennapjaiból</w:t>
      </w:r>
    </w:p>
    <w:p w:rsidR="00A21ABF" w:rsidRDefault="00A21ABF">
      <w:pPr>
        <w:tabs>
          <w:tab w:val="left" w:pos="284"/>
        </w:tabs>
        <w:spacing w:after="0" w:line="260" w:lineRule="auto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21ABF" w:rsidRDefault="00A21ABF" w:rsidP="00CB01D4">
      <w:pPr>
        <w:spacing w:after="0" w:line="259" w:lineRule="auto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ab/>
        <w:t>A családunk fontosnak tartotta az elődeink emlékeinek, értékeinek megőrzését és ápolását. Ezért 2007-ben berendeztünk egy emlékszobát a család emlékeiből, melyben a régi használati tárgyak találhatók, illetve az udvarrészen a ház körül használatos szerszámok kaptak helyet. Barátok és ismerősök egyéb adományokat ajánlottak fel, így egy év elteltével a gyűjtemény egy korhű konyhával is bővült.</w:t>
      </w:r>
    </w:p>
    <w:p w:rsidR="00A21ABF" w:rsidRDefault="00A21ABF" w:rsidP="00CB01D4">
      <w:pPr>
        <w:spacing w:after="0" w:line="259" w:lineRule="auto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ab/>
        <w:t xml:space="preserve">2007 óta állandó résztvevői vagyunk a Múzeumok Éjszakája programnak. A helyi iskolák, óvodák és egyéb csoportok rendszeresen ide látogatnak, de városunkat látogató turisták is gyakran felkeresnek minket. </w:t>
      </w:r>
    </w:p>
    <w:p w:rsidR="00A21ABF" w:rsidRDefault="00A21ABF">
      <w:pPr>
        <w:tabs>
          <w:tab w:val="left" w:pos="284"/>
        </w:tabs>
        <w:spacing w:after="0" w:line="260" w:lineRule="auto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21ABF" w:rsidRPr="00421037" w:rsidRDefault="00A21ABF" w:rsidP="00421037">
      <w:pPr>
        <w:spacing w:after="0" w:line="259" w:lineRule="auto"/>
        <w:ind w:left="284" w:hanging="284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421037">
        <w:rPr>
          <w:rFonts w:ascii="Times New Roman" w:hAnsi="Times New Roman" w:cs="Times New Roman"/>
          <w:i/>
          <w:iCs/>
          <w:color w:val="000000"/>
          <w:sz w:val="24"/>
          <w:szCs w:val="24"/>
        </w:rPr>
        <w:t>A gyűjtemény családias környezetben, szemléletesen mutatja be a svábok mindennapjait a használati tárgyakon, a hangulatosan berendezett szobabelsőn, konyhán keresztül, bepillantást engedve a környékünkön és a városunkban ma is élő német nemzetiség elődeinek, múltjának mindennapjaiba</w:t>
      </w:r>
      <w:bookmarkStart w:id="0" w:name="_GoBack"/>
      <w:bookmarkEnd w:id="0"/>
      <w:r w:rsidRPr="00421037">
        <w:rPr>
          <w:rFonts w:ascii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A21ABF" w:rsidRDefault="00A21ABF">
      <w:pPr>
        <w:spacing w:after="0" w:line="2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21ABF" w:rsidRDefault="00A21A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object w:dxaOrig="8422" w:dyaOrig="11217">
          <v:rect id="rectole0000000000" o:spid="_x0000_i1025" style="width:417pt;height:561pt" o:ole="" o:preferrelative="t" stroked="f">
            <v:imagedata r:id="rId5" o:title=""/>
          </v:rect>
          <o:OLEObject Type="Embed" ProgID="StaticMetafile" ShapeID="rectole0000000000" DrawAspect="Content" ObjectID="_1501089438" r:id="rId6"/>
        </w:object>
      </w:r>
    </w:p>
    <w:p w:rsidR="00A21ABF" w:rsidRDefault="00A21A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1ABF" w:rsidRDefault="00A21A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object w:dxaOrig="8422" w:dyaOrig="6317">
          <v:rect id="rectole0000000001" o:spid="_x0000_i1026" style="width:417pt;height:315.75pt" o:ole="" o:preferrelative="t" stroked="f">
            <v:imagedata r:id="rId7" o:title=""/>
          </v:rect>
          <o:OLEObject Type="Embed" ProgID="StaticMetafile" ShapeID="rectole0000000001" DrawAspect="Content" ObjectID="_1501089439" r:id="rId8"/>
        </w:object>
      </w:r>
    </w:p>
    <w:p w:rsidR="00A21ABF" w:rsidRDefault="00A21A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1ABF" w:rsidRDefault="00A21A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object w:dxaOrig="8422" w:dyaOrig="6317">
          <v:rect id="rectole0000000002" o:spid="_x0000_i1027" style="width:417pt;height:315.75pt" o:ole="" o:preferrelative="t" stroked="f">
            <v:imagedata r:id="rId9" o:title=""/>
          </v:rect>
          <o:OLEObject Type="Embed" ProgID="StaticMetafile" ShapeID="rectole0000000002" DrawAspect="Content" ObjectID="_1501089440" r:id="rId10"/>
        </w:object>
      </w:r>
    </w:p>
    <w:p w:rsidR="00A21ABF" w:rsidRDefault="00A21A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1ABF" w:rsidRDefault="00A21A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object w:dxaOrig="8422" w:dyaOrig="6762">
          <v:rect id="rectole0000000003" o:spid="_x0000_i1028" style="width:417pt;height:338.25pt" o:ole="" o:preferrelative="t" stroked="f">
            <v:imagedata r:id="rId11" o:title=""/>
          </v:rect>
          <o:OLEObject Type="Embed" ProgID="StaticMetafile" ShapeID="rectole0000000003" DrawAspect="Content" ObjectID="_1501089441" r:id="rId12"/>
        </w:object>
      </w:r>
    </w:p>
    <w:p w:rsidR="00A21ABF" w:rsidRDefault="00A21A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1ABF" w:rsidRDefault="00A21A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1ABF" w:rsidRDefault="00A21ABF">
      <w:pPr>
        <w:tabs>
          <w:tab w:val="left" w:pos="284"/>
        </w:tabs>
        <w:spacing w:after="0" w:line="260" w:lineRule="auto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21ABF" w:rsidRDefault="00A21ABF" w:rsidP="004C5F04">
      <w:pPr>
        <w:spacing w:after="0" w:line="259" w:lineRule="auto"/>
        <w:ind w:left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Készítette: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Téwich Viktor és </w:t>
      </w:r>
      <w:r>
        <w:rPr>
          <w:rFonts w:ascii="Times New Roman" w:hAnsi="Times New Roman" w:cs="Times New Roman"/>
          <w:sz w:val="24"/>
          <w:szCs w:val="24"/>
        </w:rPr>
        <w:t>Téwich Viktorné</w:t>
      </w:r>
    </w:p>
    <w:sectPr w:rsidR="00A21ABF" w:rsidSect="00262C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55062D6"/>
    <w:multiLevelType w:val="hybridMultilevel"/>
    <w:tmpl w:val="B52E5D8A"/>
    <w:lvl w:ilvl="0" w:tplc="7EB0C128">
      <w:start w:val="1"/>
      <w:numFmt w:val="upperRoman"/>
      <w:lvlText w:val="%1."/>
      <w:lvlJc w:val="left"/>
      <w:pPr>
        <w:ind w:left="1004" w:hanging="72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364" w:hanging="360"/>
      </w:pPr>
    </w:lvl>
    <w:lvl w:ilvl="2" w:tplc="040E001B">
      <w:start w:val="1"/>
      <w:numFmt w:val="lowerRoman"/>
      <w:lvlText w:val="%3."/>
      <w:lvlJc w:val="right"/>
      <w:pPr>
        <w:ind w:left="2084" w:hanging="180"/>
      </w:pPr>
    </w:lvl>
    <w:lvl w:ilvl="3" w:tplc="040E000F">
      <w:start w:val="1"/>
      <w:numFmt w:val="decimal"/>
      <w:lvlText w:val="%4."/>
      <w:lvlJc w:val="left"/>
      <w:pPr>
        <w:ind w:left="2804" w:hanging="360"/>
      </w:pPr>
    </w:lvl>
    <w:lvl w:ilvl="4" w:tplc="040E0019">
      <w:start w:val="1"/>
      <w:numFmt w:val="lowerLetter"/>
      <w:lvlText w:val="%5."/>
      <w:lvlJc w:val="left"/>
      <w:pPr>
        <w:ind w:left="3524" w:hanging="360"/>
      </w:pPr>
    </w:lvl>
    <w:lvl w:ilvl="5" w:tplc="040E001B">
      <w:start w:val="1"/>
      <w:numFmt w:val="lowerRoman"/>
      <w:lvlText w:val="%6."/>
      <w:lvlJc w:val="right"/>
      <w:pPr>
        <w:ind w:left="4244" w:hanging="180"/>
      </w:pPr>
    </w:lvl>
    <w:lvl w:ilvl="6" w:tplc="040E000F">
      <w:start w:val="1"/>
      <w:numFmt w:val="decimal"/>
      <w:lvlText w:val="%7."/>
      <w:lvlJc w:val="left"/>
      <w:pPr>
        <w:ind w:left="4964" w:hanging="360"/>
      </w:pPr>
    </w:lvl>
    <w:lvl w:ilvl="7" w:tplc="040E0019">
      <w:start w:val="1"/>
      <w:numFmt w:val="lowerLetter"/>
      <w:lvlText w:val="%8."/>
      <w:lvlJc w:val="left"/>
      <w:pPr>
        <w:ind w:left="5684" w:hanging="360"/>
      </w:pPr>
    </w:lvl>
    <w:lvl w:ilvl="8" w:tplc="040E001B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7F1B7A78"/>
    <w:multiLevelType w:val="multilevel"/>
    <w:tmpl w:val="376235A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hyphenationZone w:val="425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23594"/>
    <w:rsid w:val="00090195"/>
    <w:rsid w:val="0014020B"/>
    <w:rsid w:val="00234A98"/>
    <w:rsid w:val="00262CA1"/>
    <w:rsid w:val="002D7A5C"/>
    <w:rsid w:val="003F550B"/>
    <w:rsid w:val="00421037"/>
    <w:rsid w:val="004C5F04"/>
    <w:rsid w:val="005B2AC9"/>
    <w:rsid w:val="00750A4E"/>
    <w:rsid w:val="00780BC3"/>
    <w:rsid w:val="007B5F09"/>
    <w:rsid w:val="009C501F"/>
    <w:rsid w:val="00A1018F"/>
    <w:rsid w:val="00A21ABF"/>
    <w:rsid w:val="00A23594"/>
    <w:rsid w:val="00A42E3B"/>
    <w:rsid w:val="00A55CEF"/>
    <w:rsid w:val="00B07496"/>
    <w:rsid w:val="00B56361"/>
    <w:rsid w:val="00CA417B"/>
    <w:rsid w:val="00CB01D4"/>
    <w:rsid w:val="00CD5446"/>
    <w:rsid w:val="00EA66FB"/>
    <w:rsid w:val="00ED2974"/>
    <w:rsid w:val="00EF2A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hu-HU" w:eastAsia="hu-H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2CA1"/>
    <w:pPr>
      <w:spacing w:after="200" w:line="276" w:lineRule="auto"/>
    </w:pPr>
    <w:rPr>
      <w:rFonts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750A4E"/>
    <w:pPr>
      <w:ind w:left="7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5670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8</TotalTime>
  <Pages>4</Pages>
  <Words>136</Words>
  <Characters>942</Characters>
  <Application>Microsoft Office Outlook</Application>
  <DocSecurity>0</DocSecurity>
  <Lines>0</Lines>
  <Paragraphs>0</Paragraphs>
  <ScaleCrop>false</ScaleCrop>
  <Company>.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Felhasználó</dc:creator>
  <cp:keywords/>
  <dc:description/>
  <cp:lastModifiedBy>Editke</cp:lastModifiedBy>
  <cp:revision>4</cp:revision>
  <dcterms:created xsi:type="dcterms:W3CDTF">2015-06-08T13:03:00Z</dcterms:created>
  <dcterms:modified xsi:type="dcterms:W3CDTF">2015-08-14T18:30:00Z</dcterms:modified>
</cp:coreProperties>
</file>